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9FEDF" w14:textId="77777777" w:rsidR="002155E9" w:rsidRDefault="002155E9" w:rsidP="00A45B48">
      <w:pPr>
        <w:spacing w:after="0"/>
      </w:pPr>
    </w:p>
    <w:p w14:paraId="35D383A9" w14:textId="4770EB32" w:rsidR="00A45B48" w:rsidRDefault="002155E9" w:rsidP="00A45B48">
      <w:pPr>
        <w:spacing w:after="0"/>
      </w:pPr>
      <w:r>
        <w:t>Date: ____</w:t>
      </w:r>
      <w:r w:rsidR="00970235">
        <w:t xml:space="preserve"> </w:t>
      </w:r>
      <w:r>
        <w:t>/____</w:t>
      </w:r>
      <w:r w:rsidR="00970235">
        <w:t xml:space="preserve"> </w:t>
      </w:r>
      <w:r>
        <w:t>/</w:t>
      </w:r>
      <w:r w:rsidR="00970235">
        <w:t xml:space="preserve"> </w:t>
      </w:r>
      <w:r>
        <w:t>20</w:t>
      </w:r>
      <w:r w:rsidR="00970235">
        <w:t>__</w:t>
      </w:r>
    </w:p>
    <w:p w14:paraId="0E6EAB49" w14:textId="77777777" w:rsidR="002155E9" w:rsidRDefault="002155E9" w:rsidP="00A45B48">
      <w:pPr>
        <w:spacing w:after="0"/>
        <w:rPr>
          <w:sz w:val="16"/>
          <w:szCs w:val="16"/>
        </w:rPr>
      </w:pPr>
    </w:p>
    <w:p w14:paraId="46ADCE89" w14:textId="77777777" w:rsidR="002155E9" w:rsidRDefault="002155E9" w:rsidP="00A45B48">
      <w:pPr>
        <w:spacing w:after="0"/>
        <w:rPr>
          <w:sz w:val="16"/>
          <w:szCs w:val="16"/>
        </w:rPr>
      </w:pPr>
    </w:p>
    <w:p w14:paraId="14D92E65" w14:textId="77777777" w:rsidR="00A45B48" w:rsidRPr="00A45B48" w:rsidRDefault="00A45B48" w:rsidP="00A45B48">
      <w:pPr>
        <w:pStyle w:val="ListParagraph"/>
        <w:numPr>
          <w:ilvl w:val="0"/>
          <w:numId w:val="30"/>
        </w:numPr>
        <w:spacing w:after="0"/>
      </w:pPr>
      <w:r>
        <w:t>Please use UPPERCASE letters.</w:t>
      </w:r>
    </w:p>
    <w:p w14:paraId="6AD59D40" w14:textId="77777777" w:rsidR="00F6090C" w:rsidRDefault="00F6090C" w:rsidP="00E677FE">
      <w:pPr>
        <w:spacing w:after="0"/>
        <w:rPr>
          <w:sz w:val="16"/>
          <w:szCs w:val="16"/>
        </w:rPr>
      </w:pPr>
    </w:p>
    <w:p w14:paraId="1FFE81CF" w14:textId="77777777" w:rsidR="000F3515" w:rsidRPr="00C102D3" w:rsidRDefault="00C102D3" w:rsidP="00C102D3">
      <w:pPr>
        <w:pStyle w:val="ListParagraph"/>
        <w:numPr>
          <w:ilvl w:val="0"/>
          <w:numId w:val="24"/>
        </w:numPr>
        <w:spacing w:after="0"/>
        <w:rPr>
          <w:rFonts w:cstheme="minorHAnsi"/>
        </w:rPr>
      </w:pPr>
      <w:r w:rsidRPr="00C102D3">
        <w:rPr>
          <w:rFonts w:cstheme="minorHAnsi"/>
        </w:rPr>
        <w:t>After</w:t>
      </w:r>
      <w:r>
        <w:rPr>
          <w:rFonts w:cstheme="minorHAnsi"/>
        </w:rPr>
        <w:t xml:space="preserve"> filling in the application form correctly and completely, please sign</w:t>
      </w:r>
      <w:r w:rsidR="00A45B48">
        <w:rPr>
          <w:rFonts w:cstheme="minorHAnsi"/>
        </w:rPr>
        <w:t xml:space="preserve"> and return it to the Erasmus Office.</w:t>
      </w:r>
    </w:p>
    <w:p w14:paraId="01C6A8DC" w14:textId="77777777" w:rsidR="000F3515" w:rsidRDefault="000F3515" w:rsidP="00E677FE">
      <w:pPr>
        <w:spacing w:after="0"/>
        <w:rPr>
          <w:sz w:val="16"/>
          <w:szCs w:val="16"/>
        </w:rPr>
      </w:pPr>
    </w:p>
    <w:p w14:paraId="3D48BE6A" w14:textId="77777777" w:rsidR="000F3515" w:rsidRPr="00A45B48" w:rsidRDefault="00A45B48" w:rsidP="00A45B48">
      <w:pPr>
        <w:pStyle w:val="ListParagraph"/>
        <w:numPr>
          <w:ilvl w:val="0"/>
          <w:numId w:val="24"/>
        </w:numPr>
        <w:spacing w:after="0"/>
      </w:pPr>
      <w:r>
        <w:t>Please note that you can make only one application during the application period</w:t>
      </w:r>
    </w:p>
    <w:p w14:paraId="2ABDAEB8" w14:textId="77777777" w:rsidR="000F3515" w:rsidRDefault="000F3515" w:rsidP="00E677FE">
      <w:pPr>
        <w:spacing w:after="0"/>
        <w:rPr>
          <w:sz w:val="16"/>
          <w:szCs w:val="16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5171"/>
        <w:gridCol w:w="4009"/>
      </w:tblGrid>
      <w:tr w:rsidR="000F3515" w:rsidRPr="000F3515" w14:paraId="256976A6" w14:textId="77777777" w:rsidTr="000F3515">
        <w:trPr>
          <w:trHeight w:val="300"/>
        </w:trPr>
        <w:tc>
          <w:tcPr>
            <w:tcW w:w="9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49AE4" w14:textId="77777777" w:rsidR="000F3515" w:rsidRDefault="000F3515" w:rsidP="000F3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F3515">
              <w:rPr>
                <w:rFonts w:ascii="Calibri" w:eastAsia="Times New Roman" w:hAnsi="Calibri" w:cs="Calibri"/>
                <w:b/>
                <w:color w:val="000000"/>
              </w:rPr>
              <w:t>PERSONAL INFORMATION</w:t>
            </w:r>
          </w:p>
          <w:p w14:paraId="6216F2B2" w14:textId="77777777" w:rsidR="00756EB3" w:rsidRPr="000F3515" w:rsidRDefault="00756EB3" w:rsidP="000F3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</w:p>
        </w:tc>
      </w:tr>
      <w:tr w:rsidR="000F3515" w:rsidRPr="000F3515" w14:paraId="45E5E6BF" w14:textId="77777777" w:rsidTr="000F3515">
        <w:trPr>
          <w:trHeight w:val="45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8BEE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NAME AND FAMILY NAME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0A31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F3515" w:rsidRPr="000F3515" w14:paraId="2A326183" w14:textId="77777777" w:rsidTr="000F3515">
        <w:trPr>
          <w:trHeight w:val="375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0B46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REGISTRATION NUMBER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46C2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441F" w:rsidRPr="000F3515" w14:paraId="79195AA5" w14:textId="77777777" w:rsidTr="000F3515">
        <w:trPr>
          <w:trHeight w:val="375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39AAE" w14:textId="13FE224F" w:rsidR="006A441F" w:rsidRPr="000F3515" w:rsidRDefault="006A441F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POSITION OFFICE LECTURER</w:t>
            </w:r>
            <w:r w:rsidR="00464D7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/STAFF</w:t>
            </w:r>
            <w:r w:rsidR="006C389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/STUDENT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F8F9" w14:textId="77777777" w:rsidR="006A441F" w:rsidRPr="000F3515" w:rsidRDefault="006A441F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0F3515" w:rsidRPr="000F3515" w14:paraId="53FF98DA" w14:textId="77777777" w:rsidTr="000F3515">
        <w:trPr>
          <w:trHeight w:val="405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6540" w14:textId="1F0DB3CB" w:rsidR="000F3515" w:rsidRPr="000F3515" w:rsidRDefault="006A441F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LEVEL OF STUDY</w:t>
            </w:r>
            <w:r w:rsidR="006C389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/PROGRAM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2517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F3515" w:rsidRPr="000F3515" w14:paraId="11115D80" w14:textId="77777777" w:rsidTr="000F3515">
        <w:trPr>
          <w:trHeight w:val="405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D8FD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40EC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</w:t>
            </w: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□  FEMA</w:t>
            </w:r>
            <w:r w:rsidR="00A45B48" w:rsidRPr="00A45B4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LE                      </w:t>
            </w: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□   MALE</w:t>
            </w:r>
          </w:p>
        </w:tc>
      </w:tr>
      <w:tr w:rsidR="000F3515" w:rsidRPr="000F3515" w14:paraId="475B62E9" w14:textId="77777777" w:rsidTr="000F3515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C114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NATIONALITY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0457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F3515" w:rsidRPr="000F3515" w14:paraId="7AD8EFD9" w14:textId="77777777" w:rsidTr="000F3515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4E4D" w14:textId="77777777" w:rsidR="000F3515" w:rsidRPr="000F3515" w:rsidRDefault="00943C8E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PASSPORT </w:t>
            </w: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NUMBER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A8A8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F3515" w:rsidRPr="000F3515" w14:paraId="306C0A16" w14:textId="77777777" w:rsidTr="000F3515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4839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CURRENT ADDRESS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9E3B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F3515" w:rsidRPr="000F3515" w14:paraId="6CB33C47" w14:textId="77777777" w:rsidTr="000F3515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C0DD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MOBILE PHONE NUMBER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B415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F3515" w:rsidRPr="000F3515" w14:paraId="7A66F2C4" w14:textId="77777777" w:rsidTr="000F3515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67E7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 ADDRESS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E959" w14:textId="77777777" w:rsidR="000F3515" w:rsidRPr="000F3515" w:rsidRDefault="000F3515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351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3897" w:rsidRPr="000F3515" w14:paraId="389ED06F" w14:textId="77777777" w:rsidTr="000F3515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77751" w14:textId="3761B9AE" w:rsidR="006C3897" w:rsidRPr="000F3515" w:rsidRDefault="006C3897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NAME OF UNIVERSITY TO VISIT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918F3" w14:textId="77777777" w:rsidR="006C3897" w:rsidRPr="000F3515" w:rsidRDefault="006C3897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C3897" w:rsidRPr="000F3515" w14:paraId="7FA9CB39" w14:textId="77777777" w:rsidTr="000F3515">
        <w:trPr>
          <w:trHeight w:val="300"/>
        </w:trPr>
        <w:tc>
          <w:tcPr>
            <w:tcW w:w="5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143E2" w14:textId="31AB80AB" w:rsidR="006C3897" w:rsidRDefault="006C3897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61E00" w14:textId="77777777" w:rsidR="006C3897" w:rsidRPr="000F3515" w:rsidRDefault="006C3897" w:rsidP="000F35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0F3515" w:rsidRPr="000F3515" w14:paraId="0BDAFB20" w14:textId="77777777" w:rsidTr="000F3515">
        <w:trPr>
          <w:trHeight w:val="300"/>
        </w:trPr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C443" w14:textId="77777777" w:rsidR="006A441F" w:rsidRDefault="006A441F" w:rsidP="006A441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</w:p>
          <w:p w14:paraId="7C192AFC" w14:textId="77777777" w:rsidR="000F3515" w:rsidRDefault="006A441F" w:rsidP="006A441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DECISION OF THE ERASMUS COMMITTE</w:t>
            </w:r>
          </w:p>
          <w:p w14:paraId="6C92EE12" w14:textId="77777777" w:rsidR="006A441F" w:rsidRDefault="006A441F" w:rsidP="006A441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</w:p>
          <w:p w14:paraId="5BC4115D" w14:textId="77777777" w:rsidR="00756EB3" w:rsidRPr="000F3515" w:rsidRDefault="006A441F" w:rsidP="006A441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……………………………………………………………………………………………………………………</w:t>
            </w:r>
          </w:p>
        </w:tc>
      </w:tr>
    </w:tbl>
    <w:p w14:paraId="6AE0A209" w14:textId="77777777" w:rsidR="00F6090C" w:rsidRDefault="00F6090C" w:rsidP="00E677FE">
      <w:pPr>
        <w:spacing w:after="0"/>
        <w:rPr>
          <w:sz w:val="16"/>
          <w:szCs w:val="16"/>
        </w:rPr>
      </w:pPr>
    </w:p>
    <w:p w14:paraId="46B521F0" w14:textId="77777777" w:rsidR="00F6090C" w:rsidRDefault="006A441F" w:rsidP="00E677FE">
      <w:pPr>
        <w:spacing w:after="0"/>
        <w:rPr>
          <w:rFonts w:ascii="Calibri" w:eastAsia="Times New Roman" w:hAnsi="Calibri" w:cs="Calibri"/>
          <w:b/>
          <w:color w:val="000000"/>
        </w:rPr>
      </w:pPr>
      <w:r>
        <w:rPr>
          <w:rFonts w:ascii="Calibri" w:eastAsia="Times New Roman" w:hAnsi="Calibri" w:cs="Calibri"/>
          <w:b/>
          <w:color w:val="000000"/>
        </w:rPr>
        <w:t xml:space="preserve"> …………………………………………………………………………………………………………………….</w:t>
      </w:r>
    </w:p>
    <w:p w14:paraId="2DE3D8F8" w14:textId="77777777" w:rsidR="006A441F" w:rsidRDefault="006A441F" w:rsidP="00E677FE">
      <w:pPr>
        <w:spacing w:after="0"/>
        <w:rPr>
          <w:sz w:val="16"/>
          <w:szCs w:val="16"/>
        </w:rPr>
      </w:pPr>
    </w:p>
    <w:p w14:paraId="19076156" w14:textId="77777777" w:rsidR="00F47A1E" w:rsidRDefault="00F47A1E" w:rsidP="00E677FE">
      <w:pPr>
        <w:spacing w:after="0"/>
        <w:rPr>
          <w:sz w:val="16"/>
          <w:szCs w:val="16"/>
        </w:rPr>
      </w:pPr>
    </w:p>
    <w:p w14:paraId="4B2DDF68" w14:textId="77777777" w:rsidR="00F47A1E" w:rsidRDefault="00756EB3" w:rsidP="00E677FE">
      <w:pPr>
        <w:spacing w:after="0"/>
      </w:pPr>
      <w:r>
        <w:t xml:space="preserve">                                                                                                          </w:t>
      </w:r>
      <w:r w:rsidR="00F47A1E">
        <w:t>Date:____/____/20</w:t>
      </w:r>
      <w:r w:rsidR="009D7C0B">
        <w:t>2</w:t>
      </w:r>
      <w:r w:rsidR="006D5D59">
        <w:t>1</w:t>
      </w:r>
    </w:p>
    <w:p w14:paraId="39E07757" w14:textId="77777777" w:rsidR="00756EB3" w:rsidRDefault="00F47A1E" w:rsidP="00756EB3">
      <w:pPr>
        <w:spacing w:after="0"/>
      </w:pPr>
      <w:r>
        <w:tab/>
      </w:r>
      <w:r>
        <w:tab/>
      </w:r>
      <w:r>
        <w:tab/>
      </w:r>
    </w:p>
    <w:p w14:paraId="734F2749" w14:textId="77777777" w:rsidR="00756EB3" w:rsidRPr="00756EB3" w:rsidRDefault="00756EB3" w:rsidP="00756EB3">
      <w:pPr>
        <w:spacing w:after="0"/>
        <w:rPr>
          <w:sz w:val="22"/>
          <w:szCs w:val="22"/>
        </w:rPr>
      </w:pPr>
    </w:p>
    <w:p w14:paraId="3EA2FDD3" w14:textId="77777777" w:rsidR="00F47A1E" w:rsidRPr="00F47A1E" w:rsidRDefault="00F47A1E" w:rsidP="000171F3">
      <w:pPr>
        <w:spacing w:after="0"/>
        <w:ind w:left="4320" w:firstLine="720"/>
      </w:pPr>
      <w:r>
        <w:t>S</w:t>
      </w:r>
      <w:r w:rsidRPr="00F47A1E">
        <w:t>ignature</w:t>
      </w:r>
      <w:r>
        <w:t>: _________________</w:t>
      </w:r>
    </w:p>
    <w:sectPr w:rsidR="00F47A1E" w:rsidRPr="00F47A1E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ACA89" w14:textId="77777777" w:rsidR="00694C78" w:rsidRDefault="00694C78" w:rsidP="00650259">
      <w:pPr>
        <w:spacing w:after="0" w:line="240" w:lineRule="auto"/>
      </w:pPr>
      <w:r>
        <w:separator/>
      </w:r>
    </w:p>
  </w:endnote>
  <w:endnote w:type="continuationSeparator" w:id="0">
    <w:p w14:paraId="4166CD4C" w14:textId="77777777" w:rsidR="00694C78" w:rsidRDefault="00694C7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6E181C-39E0-4993-AFC1-32A2BFD21CFD}"/>
    <w:embedBold r:id="rId2" w:fontKey="{FC127507-8E99-4FA4-B208-66437E660F8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AB5DD83-65A5-4515-A2CF-84018245AEE6}"/>
    <w:embedBold r:id="rId4" w:fontKey="{7B6DF324-2CF6-4408-8F38-07002DE9BF08}"/>
    <w:embedItalic r:id="rId5" w:fontKey="{8F8D3D42-A4F1-4063-8B0A-C0A6DE2BDE6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3459FC5-9D70-43A8-BD11-54EEDB8A09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C7600CB-60C8-4D6C-BF28-FB834F22F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D8280" w14:textId="77777777" w:rsidR="00731F26" w:rsidRPr="000171F3" w:rsidRDefault="000171F3" w:rsidP="000171F3">
    <w:pPr>
      <w:pStyle w:val="Footer"/>
    </w:pPr>
    <w:r>
      <w:rPr>
        <w:noProof/>
      </w:rPr>
      <w:drawing>
        <wp:inline distT="0" distB="0" distL="0" distR="0" wp14:anchorId="5875C1C5" wp14:editId="389784B9">
          <wp:extent cx="6019165" cy="56197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16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AE013" w14:textId="77777777" w:rsidR="00694C78" w:rsidRDefault="00694C78" w:rsidP="00650259">
      <w:pPr>
        <w:spacing w:after="0" w:line="240" w:lineRule="auto"/>
      </w:pPr>
      <w:r>
        <w:separator/>
      </w:r>
    </w:p>
  </w:footnote>
  <w:footnote w:type="continuationSeparator" w:id="0">
    <w:p w14:paraId="1A59CDA9" w14:textId="77777777" w:rsidR="00694C78" w:rsidRDefault="00694C7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80451" w14:textId="77777777" w:rsidR="003332EB" w:rsidRPr="003332EB" w:rsidRDefault="00694C78" w:rsidP="00756EB3">
    <w:pPr>
      <w:pStyle w:val="Header"/>
      <w:jc w:val="center"/>
      <w:rPr>
        <w:lang w:val="en-GB"/>
      </w:rPr>
    </w:pPr>
    <w:sdt>
      <w:sdtPr>
        <w:rPr>
          <w:highlight w:val="darkRed"/>
          <w:u w:val="single"/>
          <w:lang w:val="en-GB"/>
        </w:rPr>
        <w:id w:val="463479178"/>
        <w:docPartObj>
          <w:docPartGallery w:val="Watermarks"/>
          <w:docPartUnique/>
        </w:docPartObj>
      </w:sdtPr>
      <w:sdtEndPr/>
      <w:sdtContent>
        <w:r>
          <w:rPr>
            <w:noProof/>
            <w:highlight w:val="darkRed"/>
            <w:u w:val="single"/>
            <w:lang w:val="en-GB"/>
          </w:rPr>
          <w:pict w14:anchorId="0FD77A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19590658" o:spid="_x0000_s2058" type="#_x0000_t136" style="position:absolute;left:0;text-align:left;margin-left:0;margin-top:0;width:768pt;height:55.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Franklin Gothic Demi Cond&quot;;font-size:44pt" string="COLLEGE of TOURISM &amp; HOTEL MANAGEMENT"/>
              <w10:wrap anchorx="margin" anchory="margin"/>
            </v:shape>
          </w:pict>
        </w:r>
      </w:sdtContent>
    </w:sdt>
    <w:r w:rsidR="00F6090C">
      <w:rPr>
        <w:highlight w:val="darkRed"/>
        <w:u w:val="single"/>
        <w:lang w:val="en-GB"/>
      </w:rPr>
      <w:t xml:space="preserve">_____ </w:t>
    </w:r>
    <w:r w:rsidR="0022014D">
      <w:rPr>
        <w:highlight w:val="darkRed"/>
        <w:u w:val="single"/>
        <w:lang w:val="en-GB"/>
      </w:rPr>
      <w:t>ERASMUS</w:t>
    </w:r>
    <w:r w:rsidR="003332EB" w:rsidRPr="003332EB">
      <w:rPr>
        <w:highlight w:val="darkRed"/>
        <w:u w:val="single"/>
        <w:lang w:val="en-GB"/>
      </w:rPr>
      <w:t xml:space="preserve"> </w:t>
    </w:r>
    <w:r w:rsidR="00F6090C">
      <w:rPr>
        <w:highlight w:val="darkRed"/>
        <w:u w:val="single"/>
        <w:lang w:val="en-GB"/>
      </w:rPr>
      <w:t>APPLICATION</w:t>
    </w:r>
    <w:r w:rsidR="003332EB" w:rsidRPr="003332EB">
      <w:rPr>
        <w:highlight w:val="darkRed"/>
        <w:u w:val="single"/>
        <w:lang w:val="en-GB"/>
      </w:rPr>
      <w:t xml:space="preserve"> FORM</w:t>
    </w:r>
    <w:r w:rsidR="003332EB" w:rsidRPr="003332EB">
      <w:rPr>
        <w:highlight w:val="darkRed"/>
        <w:lang w:val="en-GB"/>
      </w:rPr>
      <w:t>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E4335"/>
    <w:multiLevelType w:val="hybridMultilevel"/>
    <w:tmpl w:val="939E98E4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643F68"/>
    <w:multiLevelType w:val="hybridMultilevel"/>
    <w:tmpl w:val="7C9E2E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F367D"/>
    <w:multiLevelType w:val="multilevel"/>
    <w:tmpl w:val="4858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079FC"/>
    <w:multiLevelType w:val="hybridMultilevel"/>
    <w:tmpl w:val="37B8EE0A"/>
    <w:lvl w:ilvl="0" w:tplc="040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D5924C7"/>
    <w:multiLevelType w:val="hybridMultilevel"/>
    <w:tmpl w:val="2A2416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3B22428"/>
    <w:multiLevelType w:val="hybridMultilevel"/>
    <w:tmpl w:val="BD0E3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B7B2EEE"/>
    <w:multiLevelType w:val="hybridMultilevel"/>
    <w:tmpl w:val="253480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1FC30BA"/>
    <w:multiLevelType w:val="hybridMultilevel"/>
    <w:tmpl w:val="2C3EB3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18"/>
  </w:num>
  <w:num w:numId="5">
    <w:abstractNumId w:val="19"/>
  </w:num>
  <w:num w:numId="6">
    <w:abstractNumId w:val="26"/>
  </w:num>
  <w:num w:numId="7">
    <w:abstractNumId w:val="12"/>
  </w:num>
  <w:num w:numId="8">
    <w:abstractNumId w:val="16"/>
  </w:num>
  <w:num w:numId="9">
    <w:abstractNumId w:val="23"/>
  </w:num>
  <w:num w:numId="10">
    <w:abstractNumId w:val="5"/>
  </w:num>
  <w:num w:numId="11">
    <w:abstractNumId w:val="11"/>
  </w:num>
  <w:num w:numId="12">
    <w:abstractNumId w:val="1"/>
  </w:num>
  <w:num w:numId="13">
    <w:abstractNumId w:val="7"/>
  </w:num>
  <w:num w:numId="14">
    <w:abstractNumId w:val="15"/>
  </w:num>
  <w:num w:numId="15">
    <w:abstractNumId w:val="14"/>
  </w:num>
  <w:num w:numId="16">
    <w:abstractNumId w:val="22"/>
  </w:num>
  <w:num w:numId="17">
    <w:abstractNumId w:val="8"/>
  </w:num>
  <w:num w:numId="18">
    <w:abstractNumId w:val="29"/>
  </w:num>
  <w:num w:numId="19">
    <w:abstractNumId w:val="25"/>
  </w:num>
  <w:num w:numId="20">
    <w:abstractNumId w:val="20"/>
  </w:num>
  <w:num w:numId="21">
    <w:abstractNumId w:val="28"/>
  </w:num>
  <w:num w:numId="22">
    <w:abstractNumId w:val="10"/>
  </w:num>
  <w:num w:numId="23">
    <w:abstractNumId w:val="3"/>
  </w:num>
  <w:num w:numId="24">
    <w:abstractNumId w:val="0"/>
  </w:num>
  <w:num w:numId="25">
    <w:abstractNumId w:val="27"/>
  </w:num>
  <w:num w:numId="26">
    <w:abstractNumId w:val="6"/>
  </w:num>
  <w:num w:numId="27">
    <w:abstractNumId w:val="24"/>
  </w:num>
  <w:num w:numId="28">
    <w:abstractNumId w:val="2"/>
  </w:num>
  <w:num w:numId="29">
    <w:abstractNumId w:val="4"/>
  </w:num>
  <w:num w:numId="30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EAB"/>
    <w:rsid w:val="000171F3"/>
    <w:rsid w:val="00052382"/>
    <w:rsid w:val="0006568A"/>
    <w:rsid w:val="00076F0F"/>
    <w:rsid w:val="00084253"/>
    <w:rsid w:val="000D1F49"/>
    <w:rsid w:val="000E6EC9"/>
    <w:rsid w:val="000F3515"/>
    <w:rsid w:val="001727CA"/>
    <w:rsid w:val="001C4A3D"/>
    <w:rsid w:val="002155E9"/>
    <w:rsid w:val="0022014D"/>
    <w:rsid w:val="002462F3"/>
    <w:rsid w:val="002C56E6"/>
    <w:rsid w:val="003332EB"/>
    <w:rsid w:val="00346DE2"/>
    <w:rsid w:val="00361E11"/>
    <w:rsid w:val="003B4744"/>
    <w:rsid w:val="003F0847"/>
    <w:rsid w:val="0040090B"/>
    <w:rsid w:val="0046302A"/>
    <w:rsid w:val="00464D7D"/>
    <w:rsid w:val="00487D2D"/>
    <w:rsid w:val="004C4EAB"/>
    <w:rsid w:val="004D5D62"/>
    <w:rsid w:val="004E2E1A"/>
    <w:rsid w:val="005112D0"/>
    <w:rsid w:val="005126B7"/>
    <w:rsid w:val="0055756B"/>
    <w:rsid w:val="00577E06"/>
    <w:rsid w:val="00580F53"/>
    <w:rsid w:val="005A3BF7"/>
    <w:rsid w:val="005E4091"/>
    <w:rsid w:val="005F2035"/>
    <w:rsid w:val="005F7990"/>
    <w:rsid w:val="00620CB8"/>
    <w:rsid w:val="0063739C"/>
    <w:rsid w:val="00650259"/>
    <w:rsid w:val="00694C78"/>
    <w:rsid w:val="006A441F"/>
    <w:rsid w:val="006C3897"/>
    <w:rsid w:val="006D36EC"/>
    <w:rsid w:val="006D5D59"/>
    <w:rsid w:val="006E629B"/>
    <w:rsid w:val="00731F26"/>
    <w:rsid w:val="00756EB3"/>
    <w:rsid w:val="00760D65"/>
    <w:rsid w:val="00770F25"/>
    <w:rsid w:val="007A35A8"/>
    <w:rsid w:val="007B0A85"/>
    <w:rsid w:val="007C6A52"/>
    <w:rsid w:val="00811788"/>
    <w:rsid w:val="0082043E"/>
    <w:rsid w:val="008E203A"/>
    <w:rsid w:val="0091229C"/>
    <w:rsid w:val="00940E73"/>
    <w:rsid w:val="00943C8E"/>
    <w:rsid w:val="00970235"/>
    <w:rsid w:val="00976737"/>
    <w:rsid w:val="0098597D"/>
    <w:rsid w:val="009D7C0B"/>
    <w:rsid w:val="009F619A"/>
    <w:rsid w:val="009F6DDE"/>
    <w:rsid w:val="00A07415"/>
    <w:rsid w:val="00A370A8"/>
    <w:rsid w:val="00A45B48"/>
    <w:rsid w:val="00A65D5E"/>
    <w:rsid w:val="00AA557F"/>
    <w:rsid w:val="00AB1015"/>
    <w:rsid w:val="00B25CE8"/>
    <w:rsid w:val="00BB4CF3"/>
    <w:rsid w:val="00BD4753"/>
    <w:rsid w:val="00BD5CB1"/>
    <w:rsid w:val="00BE62EE"/>
    <w:rsid w:val="00C003BA"/>
    <w:rsid w:val="00C102D3"/>
    <w:rsid w:val="00C46878"/>
    <w:rsid w:val="00CB4A51"/>
    <w:rsid w:val="00CD4532"/>
    <w:rsid w:val="00CD47B0"/>
    <w:rsid w:val="00CE6104"/>
    <w:rsid w:val="00CE7918"/>
    <w:rsid w:val="00D02A44"/>
    <w:rsid w:val="00D16163"/>
    <w:rsid w:val="00D27C15"/>
    <w:rsid w:val="00DB3FAD"/>
    <w:rsid w:val="00E61C09"/>
    <w:rsid w:val="00E677FE"/>
    <w:rsid w:val="00EB3B58"/>
    <w:rsid w:val="00EB563B"/>
    <w:rsid w:val="00EC7359"/>
    <w:rsid w:val="00ED77C4"/>
    <w:rsid w:val="00EE3054"/>
    <w:rsid w:val="00F00606"/>
    <w:rsid w:val="00F01256"/>
    <w:rsid w:val="00F47A1E"/>
    <w:rsid w:val="00F6090C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45BDEC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73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5756B"/>
    <w:rPr>
      <w:b/>
      <w:bCs/>
    </w:rPr>
  </w:style>
  <w:style w:type="paragraph" w:styleId="ListParagraph">
    <w:name w:val="List Paragraph"/>
    <w:basedOn w:val="Normal"/>
    <w:uiPriority w:val="34"/>
    <w:semiHidden/>
    <w:qFormat/>
    <w:rsid w:val="00C10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6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ia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D7C51-24BA-4A41-80FA-AB2740B64B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2019-08-14T08:22:00Z</dcterms:created>
  <dcterms:modified xsi:type="dcterms:W3CDTF">2021-02-15T09:18:00Z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